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F29" w:rsidRPr="002A752B" w:rsidRDefault="00A11F29" w:rsidP="008105F8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Инструкция</w:t>
      </w:r>
      <w:r w:rsidRPr="002A752B">
        <w:rPr>
          <w:rFonts w:ascii="Times New Roman" w:hAnsi="Times New Roman"/>
          <w:b/>
          <w:sz w:val="56"/>
          <w:szCs w:val="56"/>
        </w:rPr>
        <w:t>.</w:t>
      </w:r>
    </w:p>
    <w:p w:rsidR="00A11F29" w:rsidRPr="002A752B" w:rsidRDefault="00A11F29" w:rsidP="008105F8">
      <w:pPr>
        <w:rPr>
          <w:rFonts w:ascii="Times New Roman" w:hAnsi="Times New Roman"/>
          <w:sz w:val="28"/>
          <w:szCs w:val="28"/>
        </w:rPr>
      </w:pPr>
      <w:r w:rsidRPr="002A752B">
        <w:rPr>
          <w:rFonts w:ascii="Times New Roman" w:hAnsi="Times New Roman"/>
          <w:sz w:val="28"/>
          <w:szCs w:val="28"/>
        </w:rPr>
        <w:t xml:space="preserve">Для регистрации в турнире </w:t>
      </w:r>
    </w:p>
    <w:p w:rsidR="00A11F29" w:rsidRPr="002A752B" w:rsidRDefault="00A11F29" w:rsidP="008105F8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Придумываем ник, </w:t>
      </w:r>
      <w:r w:rsidRPr="002A752B">
        <w:rPr>
          <w:rFonts w:ascii="Times New Roman" w:hAnsi="Times New Roman"/>
          <w:sz w:val="28"/>
          <w:szCs w:val="28"/>
        </w:rPr>
        <w:t>ребенок и родитель должен играть под одной фам</w:t>
      </w:r>
      <w:r w:rsidRPr="002A752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лией</w:t>
      </w:r>
      <w:r w:rsidRPr="002A752B">
        <w:rPr>
          <w:rFonts w:ascii="Times New Roman" w:hAnsi="Times New Roman"/>
          <w:sz w:val="28"/>
          <w:szCs w:val="28"/>
        </w:rPr>
        <w:t>.</w:t>
      </w:r>
    </w:p>
    <w:p w:rsidR="00A11F29" w:rsidRPr="002A752B" w:rsidRDefault="00A11F29" w:rsidP="008105F8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2A752B">
        <w:rPr>
          <w:rFonts w:ascii="Times New Roman" w:hAnsi="Times New Roman"/>
          <w:sz w:val="28"/>
          <w:szCs w:val="28"/>
        </w:rPr>
        <w:t>Регистрируемся на сайте (отде</w:t>
      </w:r>
      <w:r>
        <w:rPr>
          <w:rFonts w:ascii="Times New Roman" w:hAnsi="Times New Roman"/>
          <w:sz w:val="28"/>
          <w:szCs w:val="28"/>
        </w:rPr>
        <w:t>льно родитель, отдельно ребенок</w:t>
      </w:r>
      <w:r w:rsidRPr="002A752B">
        <w:rPr>
          <w:rFonts w:ascii="Times New Roman" w:hAnsi="Times New Roman"/>
          <w:sz w:val="28"/>
          <w:szCs w:val="28"/>
        </w:rPr>
        <w:t xml:space="preserve">) </w:t>
      </w:r>
      <w:hyperlink r:id="rId5" w:history="1">
        <w:r w:rsidRPr="002A752B">
          <w:rPr>
            <w:rStyle w:val="Hyperlink"/>
            <w:rFonts w:ascii="Times New Roman" w:hAnsi="Times New Roman"/>
            <w:sz w:val="28"/>
            <w:szCs w:val="28"/>
          </w:rPr>
          <w:t>https://lichess.org/</w:t>
        </w:r>
      </w:hyperlink>
    </w:p>
    <w:p w:rsidR="00A11F29" w:rsidRPr="002A752B" w:rsidRDefault="00A11F29" w:rsidP="008105F8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Отправляем заявку или </w:t>
      </w:r>
      <w:r w:rsidRPr="002A752B">
        <w:rPr>
          <w:rFonts w:ascii="Times New Roman" w:hAnsi="Times New Roman"/>
          <w:sz w:val="28"/>
          <w:szCs w:val="28"/>
        </w:rPr>
        <w:t xml:space="preserve">фото заявки </w:t>
      </w:r>
      <w:hyperlink r:id="rId6" w:history="1">
        <w:r w:rsidRPr="002A752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</w:rPr>
          <w:t>ozolinado@gmail.com</w:t>
        </w:r>
      </w:hyperlink>
      <w:r w:rsidRPr="002A752B">
        <w:rPr>
          <w:rFonts w:ascii="Times New Roman" w:hAnsi="Times New Roman"/>
          <w:color w:val="5F6368"/>
          <w:sz w:val="28"/>
          <w:szCs w:val="28"/>
          <w:shd w:val="clear" w:color="auto" w:fill="FFFFFF"/>
        </w:rPr>
        <w:t xml:space="preserve"> или </w:t>
      </w:r>
      <w:r w:rsidRPr="002A752B">
        <w:rPr>
          <w:rFonts w:ascii="Times New Roman" w:hAnsi="Times New Roman"/>
          <w:color w:val="5F6368"/>
          <w:sz w:val="28"/>
          <w:szCs w:val="28"/>
          <w:shd w:val="clear" w:color="auto" w:fill="FFFFFF"/>
          <w:lang w:val="en-US"/>
        </w:rPr>
        <w:t>viber</w:t>
      </w:r>
      <w:r w:rsidRPr="002A752B">
        <w:rPr>
          <w:rFonts w:ascii="Times New Roman" w:hAnsi="Times New Roman"/>
          <w:color w:val="5F6368"/>
          <w:sz w:val="28"/>
          <w:szCs w:val="28"/>
          <w:shd w:val="clear" w:color="auto" w:fill="FFFFFF"/>
        </w:rPr>
        <w:t xml:space="preserve"> 89827934883</w:t>
      </w:r>
    </w:p>
    <w:p w:rsidR="00A11F29" w:rsidRPr="002A752B" w:rsidRDefault="00A11F29" w:rsidP="008105F8">
      <w:pPr>
        <w:pStyle w:val="ListParagraph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6"/>
        <w:gridCol w:w="2552"/>
        <w:gridCol w:w="1385"/>
        <w:gridCol w:w="1039"/>
        <w:gridCol w:w="973"/>
        <w:gridCol w:w="1269"/>
        <w:gridCol w:w="1729"/>
        <w:gridCol w:w="1422"/>
      </w:tblGrid>
      <w:tr w:rsidR="00A11F29" w:rsidRPr="009B614A" w:rsidTr="009B614A">
        <w:tc>
          <w:tcPr>
            <w:tcW w:w="56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ФИО (полностью)</w:t>
            </w:r>
          </w:p>
        </w:tc>
        <w:tc>
          <w:tcPr>
            <w:tcW w:w="137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Дата р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ждения </w:t>
            </w:r>
          </w:p>
        </w:tc>
        <w:tc>
          <w:tcPr>
            <w:tcW w:w="103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Школа </w:t>
            </w: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276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141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Адрес эле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тронной почты </w:t>
            </w:r>
          </w:p>
        </w:tc>
        <w:tc>
          <w:tcPr>
            <w:tcW w:w="141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Имя на </w:t>
            </w:r>
          </w:p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lichess.org</w:t>
            </w:r>
          </w:p>
        </w:tc>
      </w:tr>
      <w:tr w:rsidR="00A11F29" w:rsidRPr="009B614A" w:rsidTr="009B614A">
        <w:tc>
          <w:tcPr>
            <w:tcW w:w="56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11F29" w:rsidRPr="009B614A" w:rsidTr="009B614A">
        <w:tc>
          <w:tcPr>
            <w:tcW w:w="56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7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11F29" w:rsidRPr="002A752B" w:rsidRDefault="00A11F29" w:rsidP="008105F8">
      <w:pPr>
        <w:pStyle w:val="ListParagraph"/>
        <w:rPr>
          <w:rFonts w:ascii="Times New Roman" w:hAnsi="Times New Roman"/>
          <w:sz w:val="28"/>
          <w:szCs w:val="28"/>
        </w:rPr>
      </w:pPr>
    </w:p>
    <w:p w:rsidR="00A11F29" w:rsidRDefault="00A11F29" w:rsidP="008105F8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2A752B">
        <w:rPr>
          <w:rFonts w:ascii="Times New Roman" w:hAnsi="Times New Roman"/>
          <w:sz w:val="28"/>
          <w:szCs w:val="28"/>
        </w:rPr>
        <w:t xml:space="preserve">В ответ получаем ссылку и пароль на турнир </w:t>
      </w:r>
    </w:p>
    <w:p w:rsidR="00A11F29" w:rsidRDefault="00A11F29" w:rsidP="008105F8">
      <w:pPr>
        <w:pStyle w:val="ListParagraph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A11F29" w:rsidRPr="002A752B" w:rsidRDefault="00A11F29" w:rsidP="008105F8">
      <w:pPr>
        <w:pStyle w:val="ListParagraph"/>
        <w:spacing w:after="200" w:line="276" w:lineRule="auto"/>
        <w:ind w:left="-1134"/>
        <w:jc w:val="center"/>
        <w:rPr>
          <w:rFonts w:ascii="Times New Roman" w:hAnsi="Times New Roman"/>
          <w:b/>
          <w:i/>
          <w:color w:val="FF0000"/>
          <w:sz w:val="72"/>
          <w:szCs w:val="72"/>
        </w:rPr>
      </w:pPr>
      <w:r w:rsidRPr="002A752B">
        <w:rPr>
          <w:rFonts w:ascii="Times New Roman" w:hAnsi="Times New Roman"/>
          <w:b/>
          <w:i/>
          <w:color w:val="FF0000"/>
          <w:sz w:val="72"/>
          <w:szCs w:val="72"/>
        </w:rPr>
        <w:t>Регистрация до 2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4 апреля </w:t>
      </w:r>
    </w:p>
    <w:p w:rsidR="00A11F29" w:rsidRDefault="00A11F29" w:rsidP="008105F8">
      <w:pPr>
        <w:pStyle w:val="ListParagraph"/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A11F29" w:rsidRDefault="00A11F29" w:rsidP="008105F8">
      <w:pPr>
        <w:pStyle w:val="ListParagraph"/>
        <w:spacing w:after="200" w:line="276" w:lineRule="auto"/>
        <w:ind w:left="-1134" w:right="-426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Пример </w:t>
      </w: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5"/>
        <w:gridCol w:w="1731"/>
        <w:gridCol w:w="903"/>
        <w:gridCol w:w="992"/>
        <w:gridCol w:w="851"/>
        <w:gridCol w:w="1984"/>
        <w:gridCol w:w="2268"/>
        <w:gridCol w:w="1701"/>
      </w:tblGrid>
      <w:tr w:rsidR="00A11F29" w:rsidRPr="009B614A" w:rsidTr="009B614A">
        <w:tc>
          <w:tcPr>
            <w:tcW w:w="48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3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ФИО (по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ностью)</w:t>
            </w:r>
          </w:p>
        </w:tc>
        <w:tc>
          <w:tcPr>
            <w:tcW w:w="90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Дата ро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ж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ния </w:t>
            </w: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Шк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ла </w:t>
            </w:r>
          </w:p>
        </w:tc>
        <w:tc>
          <w:tcPr>
            <w:tcW w:w="85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984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226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Адрес электро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ной почты </w:t>
            </w:r>
          </w:p>
        </w:tc>
        <w:tc>
          <w:tcPr>
            <w:tcW w:w="170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Имя на </w:t>
            </w:r>
          </w:p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lichess.org</w:t>
            </w:r>
          </w:p>
        </w:tc>
      </w:tr>
      <w:tr w:rsidR="00A11F29" w:rsidRPr="009B614A" w:rsidTr="009B614A">
        <w:tc>
          <w:tcPr>
            <w:tcW w:w="48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3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Иванов Петр Пе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рович </w:t>
            </w:r>
          </w:p>
        </w:tc>
        <w:tc>
          <w:tcPr>
            <w:tcW w:w="90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24.06.2010</w:t>
            </w: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2 «А»</w:t>
            </w:r>
          </w:p>
        </w:tc>
        <w:tc>
          <w:tcPr>
            <w:tcW w:w="1984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89827934883</w:t>
            </w:r>
          </w:p>
        </w:tc>
        <w:tc>
          <w:tcPr>
            <w:tcW w:w="226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val="en-US" w:eastAsia="ru-RU"/>
              </w:rPr>
              <w:t>Ivanov7P10</w:t>
            </w:r>
          </w:p>
        </w:tc>
      </w:tr>
      <w:tr w:rsidR="00A11F29" w:rsidRPr="009B614A" w:rsidTr="009B614A">
        <w:tc>
          <w:tcPr>
            <w:tcW w:w="485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3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Сидоров Иван Пе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рович </w:t>
            </w:r>
          </w:p>
        </w:tc>
        <w:tc>
          <w:tcPr>
            <w:tcW w:w="903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7.10.1987</w:t>
            </w:r>
          </w:p>
        </w:tc>
        <w:tc>
          <w:tcPr>
            <w:tcW w:w="992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4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89827934883</w:t>
            </w:r>
          </w:p>
        </w:tc>
        <w:tc>
          <w:tcPr>
            <w:tcW w:w="2268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7" w:history="1">
              <w:r w:rsidRPr="009B614A">
                <w:rPr>
                  <w:rStyle w:val="Hyperlink"/>
                  <w:rFonts w:ascii="Times New Roman" w:hAnsi="Times New Roman"/>
                  <w:sz w:val="28"/>
                  <w:szCs w:val="28"/>
                  <w:shd w:val="clear" w:color="auto" w:fill="FFFFFF"/>
                  <w:lang w:eastAsia="ru-RU"/>
                </w:rPr>
                <w:t>ozolinado@gmail.com</w:t>
              </w:r>
            </w:hyperlink>
          </w:p>
        </w:tc>
        <w:tc>
          <w:tcPr>
            <w:tcW w:w="1701" w:type="dxa"/>
          </w:tcPr>
          <w:p w:rsidR="00A11F29" w:rsidRPr="009B614A" w:rsidRDefault="00A11F29" w:rsidP="009B614A">
            <w:pPr>
              <w:pStyle w:val="ListParagraph"/>
              <w:spacing w:after="0" w:line="240" w:lineRule="auto"/>
              <w:ind w:left="-817" w:firstLine="81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614A">
              <w:rPr>
                <w:rFonts w:ascii="Times New Roman" w:hAnsi="Times New Roman"/>
                <w:sz w:val="28"/>
                <w:szCs w:val="28"/>
                <w:lang w:val="en-US" w:eastAsia="ru-RU"/>
              </w:rPr>
              <w:t>IvanovP</w:t>
            </w:r>
            <w:r w:rsidRPr="009B614A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</w:tc>
      </w:tr>
    </w:tbl>
    <w:p w:rsidR="00A11F29" w:rsidRDefault="00A11F29" w:rsidP="008105F8">
      <w:pPr>
        <w:pStyle w:val="ListParagraph"/>
        <w:spacing w:after="200" w:line="276" w:lineRule="auto"/>
        <w:ind w:left="-1134" w:right="-426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A11F29" w:rsidRDefault="00A11F29" w:rsidP="008105F8">
      <w:pPr>
        <w:pStyle w:val="ListParagraph"/>
        <w:spacing w:after="200" w:line="276" w:lineRule="auto"/>
        <w:ind w:left="-1134" w:right="-426"/>
        <w:rPr>
          <w:rFonts w:ascii="Times New Roman" w:hAnsi="Times New Roman"/>
          <w:sz w:val="28"/>
          <w:szCs w:val="28"/>
        </w:rPr>
      </w:pPr>
      <w:r w:rsidRPr="002A752B">
        <w:rPr>
          <w:rFonts w:ascii="Times New Roman" w:hAnsi="Times New Roman"/>
          <w:color w:val="FF0000"/>
          <w:sz w:val="28"/>
          <w:szCs w:val="28"/>
          <w:lang w:val="en-US"/>
        </w:rPr>
        <w:t>Ivanov</w:t>
      </w:r>
      <w:r>
        <w:rPr>
          <w:rFonts w:ascii="Times New Roman" w:hAnsi="Times New Roman"/>
          <w:sz w:val="28"/>
          <w:szCs w:val="28"/>
        </w:rPr>
        <w:t xml:space="preserve">  - фамилия </w:t>
      </w:r>
      <w:r w:rsidRPr="002A752B">
        <w:rPr>
          <w:rFonts w:ascii="Times New Roman" w:hAnsi="Times New Roman"/>
          <w:color w:val="FF0000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–номер школы </w:t>
      </w:r>
      <w:r w:rsidRPr="002A752B">
        <w:rPr>
          <w:rFonts w:ascii="Times New Roman" w:hAnsi="Times New Roman"/>
          <w:color w:val="FF0000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первая буква имени </w:t>
      </w:r>
      <w:r w:rsidRPr="002A752B">
        <w:rPr>
          <w:rFonts w:ascii="Times New Roman" w:hAnsi="Times New Roman"/>
          <w:color w:val="FF0000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-год рождения </w:t>
      </w:r>
    </w:p>
    <w:p w:rsidR="00A11F29" w:rsidRPr="002A752B" w:rsidRDefault="00A11F29" w:rsidP="008105F8">
      <w:pPr>
        <w:pStyle w:val="ListParagraph"/>
        <w:spacing w:after="200" w:line="276" w:lineRule="auto"/>
        <w:ind w:left="-1134" w:right="-426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Если данной имя занято , то придумываем любое, НО ФАМИЛИИ ОБОИХ УЧАСТН</w:t>
      </w:r>
      <w:r>
        <w:rPr>
          <w:rFonts w:ascii="Times New Roman" w:hAnsi="Times New Roman"/>
          <w:color w:val="FF0000"/>
          <w:sz w:val="28"/>
          <w:szCs w:val="28"/>
        </w:rPr>
        <w:t>И</w:t>
      </w:r>
      <w:r>
        <w:rPr>
          <w:rFonts w:ascii="Times New Roman" w:hAnsi="Times New Roman"/>
          <w:color w:val="FF0000"/>
          <w:sz w:val="28"/>
          <w:szCs w:val="28"/>
        </w:rPr>
        <w:t xml:space="preserve">КОВ ДОЛЖНЫ БЫТЬ КАК У РЕБЕНКА </w:t>
      </w:r>
      <w:r w:rsidRPr="002A752B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( ЕСЛИ У РЕБЕНКА ФАМИЛИЯ ИВАНОВ, А У РОДСТВЕННИКА СИДОРОВ, ТО ЗАПИСЫВАЕМ ФАМИЛИЮ РЕБЕНКА)</w:t>
      </w:r>
    </w:p>
    <w:p w:rsidR="00A11F29" w:rsidRPr="002A752B" w:rsidRDefault="00A11F29" w:rsidP="008105F8">
      <w:pPr>
        <w:jc w:val="center"/>
        <w:rPr>
          <w:b/>
          <w:sz w:val="60"/>
          <w:szCs w:val="60"/>
        </w:rPr>
      </w:pPr>
      <w:r w:rsidRPr="0020046C">
        <w:rPr>
          <w:b/>
          <w:sz w:val="60"/>
          <w:szCs w:val="60"/>
          <w:lang w:val="en-US"/>
        </w:rPr>
        <w:t>lichess</w:t>
      </w:r>
      <w:r w:rsidRPr="002A752B">
        <w:rPr>
          <w:b/>
          <w:sz w:val="60"/>
          <w:szCs w:val="60"/>
        </w:rPr>
        <w:t>.</w:t>
      </w:r>
      <w:r w:rsidRPr="0020046C">
        <w:rPr>
          <w:b/>
          <w:sz w:val="60"/>
          <w:szCs w:val="60"/>
          <w:lang w:val="en-US"/>
        </w:rPr>
        <w:t>org</w:t>
      </w:r>
    </w:p>
    <w:p w:rsidR="00A11F29" w:rsidRPr="00FC7211" w:rsidRDefault="00A11F29" w:rsidP="008105F8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FC7211">
        <w:rPr>
          <w:rFonts w:ascii="Times New Roman" w:hAnsi="Times New Roman"/>
          <w:b/>
          <w:sz w:val="24"/>
          <w:szCs w:val="24"/>
        </w:rPr>
        <w:t>Регистрация.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 xml:space="preserve">Открываем браузер и набираем в адресной строке </w:t>
      </w:r>
      <w:r w:rsidRPr="00FC7211">
        <w:rPr>
          <w:rFonts w:ascii="Times New Roman" w:hAnsi="Times New Roman"/>
          <w:sz w:val="24"/>
          <w:szCs w:val="24"/>
          <w:lang w:val="en-US"/>
        </w:rPr>
        <w:t>lichess</w:t>
      </w:r>
      <w:r w:rsidRPr="00FC7211">
        <w:rPr>
          <w:rFonts w:ascii="Times New Roman" w:hAnsi="Times New Roman"/>
          <w:sz w:val="24"/>
          <w:szCs w:val="24"/>
        </w:rPr>
        <w:t>.</w:t>
      </w:r>
      <w:r w:rsidRPr="00FC7211">
        <w:rPr>
          <w:rFonts w:ascii="Times New Roman" w:hAnsi="Times New Roman"/>
          <w:sz w:val="24"/>
          <w:szCs w:val="24"/>
          <w:lang w:val="en-US"/>
        </w:rPr>
        <w:t>org</w:t>
      </w:r>
      <w:r w:rsidRPr="00FC7211">
        <w:rPr>
          <w:rFonts w:ascii="Times New Roman" w:hAnsi="Times New Roman"/>
          <w:sz w:val="24"/>
          <w:szCs w:val="24"/>
        </w:rPr>
        <w:t xml:space="preserve">. </w:t>
      </w: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4.25pt;height:157.5pt;visibility:visible">
            <v:imagedata r:id="rId8" o:title="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В правом верхнем углу нажимаем ВОЙТИ, затем регистр</w:t>
      </w:r>
      <w:r w:rsidRPr="00FC7211">
        <w:rPr>
          <w:rFonts w:ascii="Times New Roman" w:hAnsi="Times New Roman"/>
          <w:sz w:val="24"/>
          <w:szCs w:val="24"/>
        </w:rPr>
        <w:t>а</w:t>
      </w:r>
      <w:r w:rsidRPr="00FC7211">
        <w:rPr>
          <w:rFonts w:ascii="Times New Roman" w:hAnsi="Times New Roman"/>
          <w:sz w:val="24"/>
          <w:szCs w:val="24"/>
        </w:rPr>
        <w:t>ция.</w:t>
      </w: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162.75pt;height:159.75pt;visibility:visible">
            <v:imagedata r:id="rId9" o:title="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left:0;text-align:left;margin-left:0;margin-top:.55pt;width:267.25pt;height:507pt;z-index:251658240;visibility:visible;mso-position-horizontal:left;mso-position-horizontal-relative:margin">
            <v:imagedata r:id="rId10" o:title=""/>
            <w10:wrap type="square" anchorx="margin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Для регистрации будет необходима электронная почта.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Заполняем поля: Имя пользователя, Пароль, Электронная почта. Далее подтверждаем все действия, чтоб бегунки были зелеными. Нажимаем кнопку РЕГИСТРАЦИЯ внизу.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Имя пользователя желательно нап</w:t>
      </w:r>
      <w:r w:rsidRPr="00FC7211">
        <w:rPr>
          <w:rFonts w:ascii="Times New Roman" w:hAnsi="Times New Roman"/>
          <w:sz w:val="24"/>
          <w:szCs w:val="24"/>
        </w:rPr>
        <w:t>и</w:t>
      </w:r>
      <w:r w:rsidRPr="00FC7211">
        <w:rPr>
          <w:rFonts w:ascii="Times New Roman" w:hAnsi="Times New Roman"/>
          <w:sz w:val="24"/>
          <w:szCs w:val="24"/>
        </w:rPr>
        <w:t>сать фамилию и имя на английском языке (</w:t>
      </w:r>
      <w:r w:rsidRPr="00FC7211">
        <w:rPr>
          <w:rFonts w:ascii="Times New Roman" w:hAnsi="Times New Roman"/>
          <w:sz w:val="24"/>
          <w:szCs w:val="24"/>
          <w:lang w:val="en-US"/>
        </w:rPr>
        <w:t>PetrovIvan</w:t>
      </w:r>
      <w:r w:rsidRPr="00FC7211">
        <w:rPr>
          <w:rFonts w:ascii="Times New Roman" w:hAnsi="Times New Roman"/>
          <w:sz w:val="24"/>
          <w:szCs w:val="24"/>
        </w:rPr>
        <w:t xml:space="preserve">, </w:t>
      </w:r>
      <w:r w:rsidRPr="00FC7211">
        <w:rPr>
          <w:rFonts w:ascii="Times New Roman" w:hAnsi="Times New Roman"/>
          <w:sz w:val="24"/>
          <w:szCs w:val="24"/>
          <w:lang w:val="en-US"/>
        </w:rPr>
        <w:t>Petrov</w:t>
      </w:r>
      <w:r w:rsidRPr="00FC7211">
        <w:rPr>
          <w:rFonts w:ascii="Times New Roman" w:hAnsi="Times New Roman"/>
          <w:sz w:val="24"/>
          <w:szCs w:val="24"/>
        </w:rPr>
        <w:t>_</w:t>
      </w:r>
      <w:r w:rsidRPr="00FC7211">
        <w:rPr>
          <w:rFonts w:ascii="Times New Roman" w:hAnsi="Times New Roman"/>
          <w:sz w:val="24"/>
          <w:szCs w:val="24"/>
          <w:lang w:val="en-US"/>
        </w:rPr>
        <w:t>Ivan</w:t>
      </w:r>
      <w:r w:rsidRPr="00FC7211">
        <w:rPr>
          <w:rFonts w:ascii="Times New Roman" w:hAnsi="Times New Roman"/>
          <w:sz w:val="24"/>
          <w:szCs w:val="24"/>
        </w:rPr>
        <w:t>). Если такое имя будет занято, можно доб</w:t>
      </w:r>
      <w:r w:rsidRPr="00FC7211">
        <w:rPr>
          <w:rFonts w:ascii="Times New Roman" w:hAnsi="Times New Roman"/>
          <w:sz w:val="24"/>
          <w:szCs w:val="24"/>
        </w:rPr>
        <w:t>а</w:t>
      </w:r>
      <w:r w:rsidRPr="00FC7211">
        <w:rPr>
          <w:rFonts w:ascii="Times New Roman" w:hAnsi="Times New Roman"/>
          <w:sz w:val="24"/>
          <w:szCs w:val="24"/>
        </w:rPr>
        <w:t>вить цифры в конце (например, год рождения).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7" type="#_x0000_t75" style="width:478.5pt;height:96.75pt;visibility:visible">
            <v:imagedata r:id="rId11" o:title=""/>
          </v:shape>
        </w:pict>
      </w:r>
      <w:r w:rsidRPr="00FC7211">
        <w:rPr>
          <w:rFonts w:ascii="Times New Roman" w:hAnsi="Times New Roman"/>
          <w:sz w:val="24"/>
          <w:szCs w:val="24"/>
        </w:rPr>
        <w:t>Если все успешно, то на электронный адрес придет письмо с ссылкой о подтверждении аккаунта. Переходим по этой ссылке – аккаунт создан и подтвержден.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FC7211">
        <w:rPr>
          <w:rFonts w:ascii="Times New Roman" w:hAnsi="Times New Roman"/>
          <w:b/>
          <w:sz w:val="24"/>
          <w:szCs w:val="24"/>
        </w:rPr>
        <w:t>Настройка профиля</w:t>
      </w:r>
    </w:p>
    <w:p w:rsidR="00A11F29" w:rsidRPr="00FC7211" w:rsidRDefault="00A11F29" w:rsidP="008105F8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После перехода по ссылке откроется новая вкла</w:t>
      </w:r>
      <w:r w:rsidRPr="00FC7211">
        <w:rPr>
          <w:rFonts w:ascii="Times New Roman" w:hAnsi="Times New Roman"/>
          <w:sz w:val="24"/>
          <w:szCs w:val="24"/>
        </w:rPr>
        <w:t>д</w:t>
      </w:r>
      <w:r w:rsidRPr="00FC7211">
        <w:rPr>
          <w:rFonts w:ascii="Times New Roman" w:hAnsi="Times New Roman"/>
          <w:sz w:val="24"/>
          <w:szCs w:val="24"/>
        </w:rPr>
        <w:t>ка:</w:t>
      </w: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8" type="#_x0000_t75" style="width:472.5pt;height:233.25pt;visibility:visible">
            <v:imagedata r:id="rId12" o:title="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Нажимаем на значок шестеренки (Редактировать профиль).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 xml:space="preserve">Выбираем страна </w:t>
      </w:r>
      <w:r w:rsidRPr="00FC7211">
        <w:rPr>
          <w:rFonts w:ascii="Times New Roman" w:hAnsi="Times New Roman"/>
          <w:sz w:val="24"/>
          <w:szCs w:val="24"/>
          <w:lang w:val="en-US"/>
        </w:rPr>
        <w:t>Russia</w:t>
      </w:r>
      <w:r w:rsidRPr="00FC7211">
        <w:rPr>
          <w:rFonts w:ascii="Times New Roman" w:hAnsi="Times New Roman"/>
          <w:sz w:val="24"/>
          <w:szCs w:val="24"/>
        </w:rPr>
        <w:t>, местоположение Ижевск, вписываем свои Фамилию и Имя. О</w:t>
      </w:r>
      <w:r w:rsidRPr="00FC7211">
        <w:rPr>
          <w:rFonts w:ascii="Times New Roman" w:hAnsi="Times New Roman"/>
          <w:sz w:val="24"/>
          <w:szCs w:val="24"/>
        </w:rPr>
        <w:t>с</w:t>
      </w:r>
      <w:r w:rsidRPr="00FC7211">
        <w:rPr>
          <w:rFonts w:ascii="Times New Roman" w:hAnsi="Times New Roman"/>
          <w:sz w:val="24"/>
          <w:szCs w:val="24"/>
        </w:rPr>
        <w:t>тальные поля заполнять необязательно. Нажимаем в правом левом углу Сохранить.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/>
          <w:sz w:val="24"/>
          <w:szCs w:val="24"/>
        </w:rPr>
        <w:t>Для того, чтобы отключить полностью чаты, можно включить детский режим.</w:t>
      </w:r>
    </w:p>
    <w:p w:rsidR="00A11F29" w:rsidRPr="00FC7211" w:rsidRDefault="00A11F29" w:rsidP="008105F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/>
          <w:noProof/>
          <w:sz w:val="24"/>
          <w:szCs w:val="24"/>
          <w:lang w:eastAsia="ru-RU"/>
        </w:rPr>
        <w:t>Вводим пароль от аккаунта и нажимаем Включить детский режим.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9" type="#_x0000_t75" style="width:455.25pt;height:162pt;visibility:visible">
            <v:imagedata r:id="rId13" o:title="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Для удобства можно настроить для себя Внешний вид, Шахматные часы и Настройки и</w:t>
      </w:r>
      <w:r w:rsidRPr="00FC7211">
        <w:rPr>
          <w:rFonts w:ascii="Times New Roman" w:hAnsi="Times New Roman"/>
          <w:sz w:val="24"/>
          <w:szCs w:val="24"/>
        </w:rPr>
        <w:t>г</w:t>
      </w:r>
      <w:r w:rsidRPr="00FC7211">
        <w:rPr>
          <w:rFonts w:ascii="Times New Roman" w:hAnsi="Times New Roman"/>
          <w:sz w:val="24"/>
          <w:szCs w:val="24"/>
        </w:rPr>
        <w:t>ры.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FC7211">
        <w:rPr>
          <w:rFonts w:ascii="Times New Roman" w:hAnsi="Times New Roman"/>
          <w:b/>
          <w:sz w:val="24"/>
          <w:szCs w:val="24"/>
        </w:rPr>
        <w:t>Турниры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Для того, чтобы попасть в турнир, нужно пройти по ссылке, которую скинет тренер. П</w:t>
      </w:r>
      <w:r w:rsidRPr="00FC7211">
        <w:rPr>
          <w:rFonts w:ascii="Times New Roman" w:hAnsi="Times New Roman"/>
          <w:sz w:val="24"/>
          <w:szCs w:val="24"/>
        </w:rPr>
        <w:t>о</w:t>
      </w:r>
      <w:r w:rsidRPr="00FC7211">
        <w:rPr>
          <w:rFonts w:ascii="Times New Roman" w:hAnsi="Times New Roman"/>
          <w:sz w:val="24"/>
          <w:szCs w:val="24"/>
        </w:rPr>
        <w:t>сле этого сразу откроется окно турнира. Нужно нажать кнопку «Участвовать» и ввести пароль.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E525F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0" type="#_x0000_t75" style="width:461.25pt;height:171.75pt;visibility:visible">
            <v:imagedata r:id="rId14" o:title=""/>
          </v:shape>
        </w:pic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  <w:r w:rsidRPr="00FC7211">
        <w:rPr>
          <w:rFonts w:ascii="Times New Roman" w:hAnsi="Times New Roman"/>
          <w:sz w:val="24"/>
          <w:szCs w:val="24"/>
        </w:rPr>
        <w:t>Далее ждем старта турнира и играем партии.</w:t>
      </w:r>
    </w:p>
    <w:p w:rsidR="00A11F29" w:rsidRDefault="00A11F29" w:rsidP="008105F8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FC7211">
        <w:rPr>
          <w:rFonts w:ascii="Times New Roman" w:hAnsi="Times New Roman"/>
          <w:b/>
          <w:sz w:val="24"/>
          <w:szCs w:val="24"/>
        </w:rPr>
        <w:t xml:space="preserve">Вступаем в клубы по ссылкам в положении. </w:t>
      </w:r>
    </w:p>
    <w:p w:rsidR="00A11F29" w:rsidRDefault="00A11F29" w:rsidP="008105F8">
      <w:pPr>
        <w:jc w:val="both"/>
        <w:rPr>
          <w:rFonts w:ascii="Times New Roman" w:hAnsi="Times New Roman"/>
          <w:b/>
          <w:sz w:val="24"/>
          <w:szCs w:val="24"/>
        </w:rPr>
      </w:pPr>
    </w:p>
    <w:p w:rsidR="00A11F29" w:rsidRPr="00734328" w:rsidRDefault="00A11F29" w:rsidP="008105F8">
      <w:pPr>
        <w:jc w:val="both"/>
        <w:rPr>
          <w:rFonts w:ascii="Times New Roman" w:hAnsi="Times New Roman"/>
          <w:b/>
          <w:color w:val="FF0000"/>
          <w:sz w:val="52"/>
          <w:szCs w:val="52"/>
        </w:rPr>
      </w:pPr>
      <w:r w:rsidRPr="00734328">
        <w:rPr>
          <w:rFonts w:ascii="Times New Roman" w:hAnsi="Times New Roman"/>
          <w:b/>
          <w:color w:val="FF0000"/>
          <w:sz w:val="52"/>
          <w:szCs w:val="52"/>
        </w:rPr>
        <w:t xml:space="preserve">Внимание! В конце бывают задачи нужно поставить «МАТ В ОДИН ХОД» </w:t>
      </w: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p w:rsidR="00A11F29" w:rsidRPr="00FC7211" w:rsidRDefault="00A11F29" w:rsidP="008105F8">
      <w:pPr>
        <w:jc w:val="both"/>
        <w:rPr>
          <w:rFonts w:ascii="Times New Roman" w:hAnsi="Times New Roman"/>
          <w:sz w:val="24"/>
          <w:szCs w:val="24"/>
        </w:rPr>
      </w:pPr>
    </w:p>
    <w:sectPr w:rsidR="00A11F29" w:rsidRPr="00FC7211" w:rsidSect="002A2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E3B7B"/>
    <w:multiLevelType w:val="hybridMultilevel"/>
    <w:tmpl w:val="DFB832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B4394E"/>
    <w:multiLevelType w:val="hybridMultilevel"/>
    <w:tmpl w:val="F1CA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443379"/>
    <w:multiLevelType w:val="hybridMultilevel"/>
    <w:tmpl w:val="0D0625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534D"/>
    <w:rsid w:val="0018217C"/>
    <w:rsid w:val="0020046C"/>
    <w:rsid w:val="00274779"/>
    <w:rsid w:val="002A21AE"/>
    <w:rsid w:val="002A752B"/>
    <w:rsid w:val="002F4F97"/>
    <w:rsid w:val="0039534D"/>
    <w:rsid w:val="004E7A11"/>
    <w:rsid w:val="004F15E8"/>
    <w:rsid w:val="0056343A"/>
    <w:rsid w:val="005F6623"/>
    <w:rsid w:val="00625995"/>
    <w:rsid w:val="00626D9A"/>
    <w:rsid w:val="00734328"/>
    <w:rsid w:val="007F159A"/>
    <w:rsid w:val="008105F8"/>
    <w:rsid w:val="008A49A6"/>
    <w:rsid w:val="008C7F74"/>
    <w:rsid w:val="009B614A"/>
    <w:rsid w:val="00A11F29"/>
    <w:rsid w:val="00B73839"/>
    <w:rsid w:val="00D4236E"/>
    <w:rsid w:val="00D86E4F"/>
    <w:rsid w:val="00E32962"/>
    <w:rsid w:val="00E525F5"/>
    <w:rsid w:val="00EC648A"/>
    <w:rsid w:val="00FC7211"/>
    <w:rsid w:val="00FE641D"/>
    <w:rsid w:val="00FF6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A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9534D"/>
    <w:rPr>
      <w:rFonts w:cs="Times New Roman"/>
      <w:color w:val="0000FF"/>
      <w:u w:val="single"/>
    </w:rPr>
  </w:style>
  <w:style w:type="character" w:customStyle="1" w:styleId="js-phone-number">
    <w:name w:val="js-phone-number"/>
    <w:basedOn w:val="DefaultParagraphFont"/>
    <w:uiPriority w:val="99"/>
    <w:rsid w:val="0039534D"/>
    <w:rPr>
      <w:rFonts w:cs="Times New Roman"/>
    </w:rPr>
  </w:style>
  <w:style w:type="paragraph" w:styleId="ListParagraph">
    <w:name w:val="List Paragraph"/>
    <w:basedOn w:val="Normal"/>
    <w:uiPriority w:val="99"/>
    <w:qFormat/>
    <w:rsid w:val="00626D9A"/>
    <w:pPr>
      <w:ind w:left="720"/>
      <w:contextualSpacing/>
    </w:pPr>
  </w:style>
  <w:style w:type="table" w:styleId="TableGrid">
    <w:name w:val="Table Grid"/>
    <w:basedOn w:val="TableNormal"/>
    <w:uiPriority w:val="99"/>
    <w:rsid w:val="008105F8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25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5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83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ozolinado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ozolinado@gma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chess.org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394</Words>
  <Characters>2248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</dc:creator>
  <cp:keywords/>
  <dc:description/>
  <cp:lastModifiedBy>Chess</cp:lastModifiedBy>
  <cp:revision>4</cp:revision>
  <dcterms:created xsi:type="dcterms:W3CDTF">2020-04-15T04:11:00Z</dcterms:created>
  <dcterms:modified xsi:type="dcterms:W3CDTF">2020-04-23T11:06:00Z</dcterms:modified>
</cp:coreProperties>
</file>